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评《卖油翁》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每次听张芝老师的课，都觉得很享受。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她教学仪态优雅，朗读字字清晰，声音清亮。当然，更重要的是，她的课堂流畅，亮点突出。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这堂《卖油翁》导入简洁，然后是感知课文、解词释句，把握情节、分析人物，赏读课文、领悟主题等步骤。教师有效提问、合理引导、朗诵示范、课外拓展，学生朗读、展示翻译，学生提出修改意见，然后有下面的学生质疑，思维的火花在师生、生生之间碰撞开来，课堂气氛活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教学设计的重点在于人物形象的分析，从文学层面上按照小说的结构分析文本，同时加入文化知识，整合宋史中关于陈尧咨的资料加入其中，一个百来字的</w:t>
      </w: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文本变得立体丰富起来。张老师带领学生围绕一个“笑”字，串起了对所有人物形象的梳理。在分析中，让不同的学生以不同的方式去朗读人物的语言，感悟人物的形象。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如果最后能当堂成诵就更完美了。</w:t>
      </w:r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D34A0F"/>
    <w:rsid w:val="5AD34A0F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oung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Office_10.1.0.7401_F1E327BC-269C-435d-A152-05C5408002CA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2018-07-10T07:28:00Z</dcterms:created>
  <dc:creator>577570579</dc:creator>
  <cp:lastModifiedBy>577570579</cp:lastModifiedBy>
  <dcterms:modified xsi:type="dcterms:W3CDTF">2018-07-10T07:44:19Z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2052-10.1.0.7401</vt:lpwstr>
  </property>
</Properties>
</file>