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Arial" w:hAnsi="Arial" w:eastAsia="宋体" w:cs="Arial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                   </w:t>
      </w:r>
      <w:r>
        <w:rPr>
          <w:rFonts w:hint="eastAsia" w:ascii="Arial" w:hAnsi="Arial" w:eastAsia="宋体" w:cs="Arial"/>
          <w:b/>
          <w:bCs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从中国各省简称中看</w:t>
      </w:r>
      <w:bookmarkStart w:id="0" w:name="_GoBack"/>
      <w:bookmarkEnd w:id="0"/>
      <w:r>
        <w:rPr>
          <w:rFonts w:hint="eastAsia" w:ascii="Arial" w:hAnsi="Arial" w:eastAsia="宋体" w:cs="Arial"/>
          <w:b/>
          <w:bCs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历史地理</w:t>
      </w:r>
    </w:p>
    <w:p>
      <w:pPr>
        <w:ind w:firstLine="560" w:firstLineChars="200"/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每个省的简称都是有悠久的历史原因，比如山东简称鲁，山西简称晋，是因为春秋时代著名的鲁国、晋国。河南简称豫，河北简称冀，都是因为古代华夏九州的豫州、冀州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湖北简称鄂，是因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楚国吞并鄂国后，看鄂国的鄂王城建得不错，风水极好，就把楚国的国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都也定在了鄂王城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湖北先是叫做荆湖省，后来又叫湖广省，省会都在鄂州，这个鄂州是现在的武汉武昌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广西简称桂，源于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秦时，广西的大部分地区属桂林郡所辖，故桂林郡之“桂”字后来演变成为广西的代称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广东简称粤，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古文献中，“越”即“粤”，古代“粤”、“越”通用。换而言之，对于广东省的简称“粤”，也有“越”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秦朝末年，原来秦朝的将领赵佗建立了南越国，核心范围也是今广东、广西一带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四川简称“蜀”是因为古代四川地区最早建立的奴隶制国家叫做蜀国。“蜀”的名称最早见之于商代的甲骨文，是远古时代生活在岷江流域一个部族的名称，后逐步南移进入成都平原，在这里建立了四川地区最早的奴隶制国家——古蜀国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今贵州的部分版图，战国时(公元前475—221年)就属于楚国的黔中地方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唐王朝(公元618—907年)，在今贵州设黔中道，建黔州郡，设黔州都督府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故四川简称黔。陕西简称秦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因辖区春秋时为秦国地，故又简称“秦”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安徽安庆古称“皖国”，安徽建省后至建国前长期以安庆为省会，所以安徽的便以皖为简称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也说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因旧时省会安庆市境西有皖山(天柱山)而得名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ind w:firstLine="560" w:firstLineChars="200"/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因为</w:t>
      </w:r>
      <w:r>
        <w:rPr>
          <w:rFonts w:hint="default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重庆市境内的嘉陵江古称渝水，“渝”也作为重庆的简称沿用至今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海南简称琼，在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唐朝，则因境内“土石俱白如玉而润”被称之琼山。自此以后，海南的名字与“琼”字结下了不解之缘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说起滇这个字，要从云南昆明湖说起。昆明湖在昆明市西南，海拔1886米，面积330平方千米，是云南省最大的淡水湖，平均水深5米，最深8米。古代，昆明湖叫做滇池。宁夏和甘肃交界处的六盘山也叫陇山，甘肃大部分都在陇山以西，称为陇西，所以简称陇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ind w:firstLine="560" w:firstLineChars="200"/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而我们大上海的简称沪，确是因在</w:t>
      </w:r>
      <w:r>
        <w:rPr>
          <w:rFonts w:hint="eastAsia" w:ascii="Arial" w:hAnsi="Arial" w:eastAsia="Arial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</w:rPr>
        <w:t>古时，上海地区的渔民发明了一种竹编的捕鱼工具“扈”，当时还没有上海这一地名，因此，这一带被称为“沪渎”，故上海简称“沪”</w:t>
      </w:r>
      <w:r>
        <w:rPr>
          <w:rFonts w:hint="eastAsia" w:ascii="Arial" w:hAnsi="Arial" w:eastAsia="宋体" w:cs="Arial"/>
          <w:b w:val="0"/>
          <w:bCs w:val="0"/>
          <w:i w:val="0"/>
          <w:caps w:val="0"/>
          <w:color w:val="191919"/>
          <w:spacing w:val="0"/>
          <w:sz w:val="28"/>
          <w:szCs w:val="28"/>
          <w:shd w:val="clear" w:fill="FFFFFF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4F0191"/>
    <w:rsid w:val="02E34A71"/>
    <w:rsid w:val="18CF160D"/>
    <w:rsid w:val="1C4F0191"/>
    <w:rsid w:val="1D2C3949"/>
    <w:rsid w:val="2EB87D64"/>
    <w:rsid w:val="311E2080"/>
    <w:rsid w:val="327B7BF0"/>
    <w:rsid w:val="472065A5"/>
    <w:rsid w:val="54731EE6"/>
    <w:rsid w:val="5EAF7524"/>
    <w:rsid w:val="6D535020"/>
    <w:rsid w:val="74E9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4">
    <w:name w:val="Emphasis"/>
    <w:basedOn w:val="3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26446;&#40527;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77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2018-09-13T02:28:00Z</dcterms:created>
  <dc:creator>李鹏</dc:creator>
  <cp:lastModifiedBy>李鹏</cp:lastModifiedBy>
  <dcterms:modified xsi:type="dcterms:W3CDTF">2018-09-13T03:46:23Z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  <property fmtid="{D5CDD505-2E9C-101B-9397-08002B2CF9AE}" pid="3" name="KSORubyTemplateID" linkTarget="0">
    <vt:lpwstr>6</vt:lpwstr>
  </property>
</Properties>
</file>