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5729" w:rsidRPr="00655227" w:rsidRDefault="005F5729" w:rsidP="00655227">
      <w:pPr>
        <w:rPr>
          <w:rFonts w:ascii="Times New Roman" w:hAnsi="Times New Roman"/>
        </w:rPr>
      </w:pPr>
      <w:r w:rsidRPr="00655227">
        <w:rPr>
          <w:rFonts w:ascii="Times New Roman" w:hAnsi="Times New Roman"/>
        </w:rPr>
        <w:t>2019</w:t>
      </w:r>
      <w:r w:rsidRPr="00655227">
        <w:rPr>
          <w:rFonts w:ascii="Times New Roman" w:hAnsi="宋体" w:hint="eastAsia"/>
        </w:rPr>
        <w:t>年</w:t>
      </w:r>
      <w:r w:rsidRPr="00655227">
        <w:rPr>
          <w:rFonts w:ascii="Times New Roman" w:hAnsi="Times New Roman"/>
        </w:rPr>
        <w:t>3</w:t>
      </w:r>
      <w:r w:rsidRPr="00655227">
        <w:rPr>
          <w:rFonts w:ascii="Times New Roman" w:hAnsi="宋体" w:hint="eastAsia"/>
        </w:rPr>
        <w:t>月</w:t>
      </w:r>
      <w:r w:rsidRPr="00655227">
        <w:rPr>
          <w:rFonts w:ascii="Times New Roman" w:hAnsi="Times New Roman"/>
        </w:rPr>
        <w:t>14</w:t>
      </w:r>
      <w:r w:rsidRPr="00655227">
        <w:rPr>
          <w:rFonts w:ascii="Times New Roman" w:hAnsi="宋体" w:hint="eastAsia"/>
        </w:rPr>
        <w:t>日周四第四节听了戚满兰老师在高二（</w:t>
      </w:r>
      <w:r w:rsidRPr="00655227">
        <w:rPr>
          <w:rFonts w:ascii="Times New Roman" w:hAnsi="Times New Roman"/>
        </w:rPr>
        <w:t>2</w:t>
      </w:r>
      <w:r w:rsidRPr="00655227">
        <w:rPr>
          <w:rFonts w:ascii="Times New Roman" w:hAnsi="宋体" w:hint="eastAsia"/>
        </w:rPr>
        <w:t>）班上的写作课，主题为</w:t>
      </w:r>
      <w:r w:rsidRPr="00655227">
        <w:rPr>
          <w:rFonts w:ascii="Times New Roman" w:hAnsi="Times New Roman"/>
        </w:rPr>
        <w:t>How To Write A Letter Of Complaint</w:t>
      </w:r>
      <w:r w:rsidRPr="00655227">
        <w:rPr>
          <w:rFonts w:ascii="Times New Roman" w:hAnsi="宋体" w:hint="eastAsia"/>
        </w:rPr>
        <w:t>，是高中英语选修</w:t>
      </w:r>
      <w:r w:rsidRPr="00655227">
        <w:rPr>
          <w:rFonts w:ascii="Times New Roman" w:hAnsi="Times New Roman"/>
        </w:rPr>
        <w:t>7 unit3</w:t>
      </w:r>
      <w:r w:rsidRPr="00655227">
        <w:rPr>
          <w:rFonts w:ascii="Times New Roman" w:hAnsi="宋体" w:hint="eastAsia"/>
        </w:rPr>
        <w:t>的教学内容之一，评课如下：</w:t>
      </w:r>
    </w:p>
    <w:p w:rsidR="005F5729" w:rsidRPr="00655227" w:rsidRDefault="005F5729" w:rsidP="00655227">
      <w:pPr>
        <w:rPr>
          <w:rFonts w:ascii="Times New Roman" w:hAnsi="Times New Roman"/>
        </w:rPr>
      </w:pPr>
      <w:r>
        <w:rPr>
          <w:rFonts w:ascii="Times New Roman" w:hAnsi="Times New Roman"/>
        </w:rPr>
        <w:t>1</w:t>
      </w:r>
      <w:r>
        <w:rPr>
          <w:rFonts w:ascii="Times New Roman" w:hAnsi="Times New Roman" w:hint="eastAsia"/>
        </w:rPr>
        <w:t>．</w:t>
      </w:r>
      <w:r w:rsidRPr="00655227">
        <w:rPr>
          <w:rFonts w:ascii="Times New Roman" w:hAnsi="宋体" w:hint="eastAsia"/>
        </w:rPr>
        <w:t>亮点：本节课的教学目标有五点：（</w:t>
      </w:r>
      <w:r w:rsidRPr="00655227">
        <w:rPr>
          <w:rFonts w:ascii="Times New Roman" w:hAnsi="Times New Roman"/>
        </w:rPr>
        <w:t>1</w:t>
      </w:r>
      <w:r w:rsidRPr="00655227">
        <w:rPr>
          <w:rFonts w:ascii="Times New Roman" w:hAnsi="宋体" w:hint="eastAsia"/>
        </w:rPr>
        <w:t>）能够辨识投诉信的基调与结构</w:t>
      </w:r>
      <w:r w:rsidRPr="00655227">
        <w:rPr>
          <w:rFonts w:ascii="Times New Roman" w:hAnsi="Times New Roman"/>
        </w:rPr>
        <w:t>(identify the tone and structure of a complaint letter)</w:t>
      </w:r>
      <w:r w:rsidRPr="00655227">
        <w:rPr>
          <w:rFonts w:ascii="Times New Roman" w:hAnsi="宋体" w:hint="eastAsia"/>
        </w:rPr>
        <w:t>；（</w:t>
      </w:r>
      <w:r w:rsidRPr="00655227">
        <w:rPr>
          <w:rFonts w:ascii="Times New Roman" w:hAnsi="Times New Roman"/>
        </w:rPr>
        <w:t>2</w:t>
      </w:r>
      <w:r w:rsidRPr="00655227">
        <w:rPr>
          <w:rFonts w:ascii="Times New Roman" w:hAnsi="宋体" w:hint="eastAsia"/>
        </w:rPr>
        <w:t>）能够读出使用了被动语态的句子的言外之意</w:t>
      </w:r>
      <w:r w:rsidRPr="00655227">
        <w:rPr>
          <w:rFonts w:ascii="Times New Roman" w:hAnsi="Times New Roman"/>
        </w:rPr>
        <w:t>(read between the lines to figure out the tone conveyed in the sentence with the Passive Voice)</w:t>
      </w:r>
      <w:r w:rsidRPr="00655227">
        <w:rPr>
          <w:rFonts w:ascii="Times New Roman" w:hAnsi="宋体" w:hint="eastAsia"/>
        </w:rPr>
        <w:t>；（</w:t>
      </w:r>
      <w:r w:rsidRPr="00655227">
        <w:rPr>
          <w:rFonts w:ascii="Times New Roman" w:hAnsi="Times New Roman"/>
        </w:rPr>
        <w:t>3</w:t>
      </w:r>
      <w:r w:rsidRPr="00655227">
        <w:rPr>
          <w:rFonts w:ascii="Times New Roman" w:hAnsi="宋体" w:hint="eastAsia"/>
        </w:rPr>
        <w:t>）能够分析和总结出投诉信的主题部分的行文特征</w:t>
      </w:r>
      <w:r w:rsidRPr="00655227">
        <w:rPr>
          <w:rFonts w:ascii="Times New Roman" w:hAnsi="Times New Roman"/>
        </w:rPr>
        <w:t>(analyze and summarize the characteristics of the Body of a complaint letter)</w:t>
      </w:r>
      <w:r w:rsidRPr="00655227">
        <w:rPr>
          <w:rFonts w:ascii="Times New Roman" w:hAnsi="宋体" w:hint="eastAsia"/>
        </w:rPr>
        <w:t>；（</w:t>
      </w:r>
      <w:r w:rsidRPr="00655227">
        <w:rPr>
          <w:rFonts w:ascii="Times New Roman" w:hAnsi="Times New Roman"/>
        </w:rPr>
        <w:t>4</w:t>
      </w:r>
      <w:r w:rsidRPr="00655227">
        <w:rPr>
          <w:rFonts w:ascii="Times New Roman" w:hAnsi="宋体" w:hint="eastAsia"/>
        </w:rPr>
        <w:t>）能够意识到投诉信的主要目的是解决问题，而不是指责对方</w:t>
      </w:r>
      <w:r w:rsidRPr="00655227">
        <w:rPr>
          <w:rFonts w:ascii="Times New Roman" w:hAnsi="Times New Roman"/>
        </w:rPr>
        <w:t>(realize that to complaint is not to make an accusation, but to solve a problem.)</w:t>
      </w:r>
      <w:r w:rsidRPr="00655227">
        <w:rPr>
          <w:rFonts w:ascii="Times New Roman" w:hAnsi="宋体" w:hint="eastAsia"/>
        </w:rPr>
        <w:t>；（</w:t>
      </w:r>
      <w:r w:rsidRPr="00655227">
        <w:rPr>
          <w:rFonts w:ascii="Times New Roman" w:hAnsi="Times New Roman"/>
        </w:rPr>
        <w:t>5</w:t>
      </w:r>
      <w:r w:rsidRPr="00655227">
        <w:rPr>
          <w:rFonts w:ascii="Times New Roman" w:hAnsi="宋体" w:hint="eastAsia"/>
        </w:rPr>
        <w:t>）能够利用评价标准评价同学的习作</w:t>
      </w:r>
      <w:r w:rsidRPr="00655227">
        <w:rPr>
          <w:rFonts w:ascii="Times New Roman" w:hAnsi="Times New Roman"/>
        </w:rPr>
        <w:t>(assess the writing of their peers by following the Criteria of Evaluation)</w:t>
      </w:r>
      <w:r w:rsidRPr="00655227">
        <w:rPr>
          <w:rFonts w:ascii="Times New Roman" w:hAnsi="宋体" w:hint="eastAsia"/>
        </w:rPr>
        <w:t>。在教学目标达成方面，第（</w:t>
      </w:r>
      <w:r w:rsidRPr="00655227">
        <w:rPr>
          <w:rFonts w:ascii="Times New Roman" w:hAnsi="Times New Roman"/>
        </w:rPr>
        <w:t>1</w:t>
      </w:r>
      <w:r w:rsidRPr="00655227">
        <w:rPr>
          <w:rFonts w:ascii="Times New Roman" w:hAnsi="宋体" w:hint="eastAsia"/>
        </w:rPr>
        <w:t>）（</w:t>
      </w:r>
      <w:r w:rsidRPr="00655227">
        <w:rPr>
          <w:rFonts w:ascii="Times New Roman" w:hAnsi="Times New Roman"/>
        </w:rPr>
        <w:t>3</w:t>
      </w:r>
      <w:r w:rsidRPr="00655227">
        <w:rPr>
          <w:rFonts w:ascii="Times New Roman" w:hAnsi="宋体" w:hint="eastAsia"/>
        </w:rPr>
        <w:t>）（</w:t>
      </w:r>
      <w:r w:rsidRPr="00655227">
        <w:rPr>
          <w:rFonts w:ascii="Times New Roman" w:hAnsi="Times New Roman"/>
        </w:rPr>
        <w:t>4</w:t>
      </w:r>
      <w:r w:rsidRPr="00655227">
        <w:rPr>
          <w:rFonts w:ascii="Times New Roman" w:hAnsi="宋体" w:hint="eastAsia"/>
        </w:rPr>
        <w:t>）点达成度较好。</w:t>
      </w:r>
      <w:r>
        <w:rPr>
          <w:rFonts w:ascii="Times New Roman" w:hAnsi="宋体" w:hint="eastAsia"/>
        </w:rPr>
        <w:t>教师能够利用生活中的（饭堂就餐）真实发生的事情进行切入，引起了学生的共鸣以及兴趣，然后通过一系列的活动，为学生搭建了投诉信的基本写作框架，这对于中等程度的学生十分必要。</w:t>
      </w:r>
    </w:p>
    <w:p w:rsidR="005F5729" w:rsidRPr="00655227" w:rsidRDefault="005F5729" w:rsidP="00655227">
      <w:pPr>
        <w:rPr>
          <w:rFonts w:ascii="Times New Roman" w:hAnsi="Times New Roman"/>
        </w:rPr>
      </w:pPr>
      <w:r w:rsidRPr="00655227">
        <w:rPr>
          <w:rFonts w:ascii="Times New Roman" w:hAnsi="Times New Roman"/>
        </w:rPr>
        <w:t>2</w:t>
      </w:r>
      <w:r w:rsidRPr="00655227">
        <w:rPr>
          <w:rFonts w:ascii="Times New Roman" w:hAnsi="宋体" w:hint="eastAsia"/>
        </w:rPr>
        <w:t>．不足：</w:t>
      </w:r>
      <w:r w:rsidRPr="00655227">
        <w:rPr>
          <w:rFonts w:ascii="Times New Roman" w:hAnsi="Times New Roman"/>
        </w:rPr>
        <w:t xml:space="preserve"> </w:t>
      </w:r>
      <w:r w:rsidRPr="00655227">
        <w:rPr>
          <w:rFonts w:ascii="Times New Roman" w:hAnsi="宋体" w:hint="eastAsia"/>
        </w:rPr>
        <w:t>第（</w:t>
      </w:r>
      <w:r w:rsidRPr="00655227">
        <w:rPr>
          <w:rFonts w:ascii="Times New Roman" w:hAnsi="Times New Roman"/>
        </w:rPr>
        <w:t>2</w:t>
      </w:r>
      <w:r w:rsidRPr="00655227">
        <w:rPr>
          <w:rFonts w:ascii="Times New Roman" w:hAnsi="宋体" w:hint="eastAsia"/>
        </w:rPr>
        <w:t>）点教学目标没有充分展开，因此，学生在输出阶段没能够恰到好处地使用被动语态的句子去客观陈述事实，让行文更加得体。另外，在输出阶段，学生用于写作的时间不足，没有充分写出三个想要投诉的问题，并提出相应的三个解决方案。</w:t>
      </w:r>
    </w:p>
    <w:p w:rsidR="005F5729" w:rsidRPr="00655227" w:rsidRDefault="005F5729" w:rsidP="00655227">
      <w:pPr>
        <w:rPr>
          <w:rFonts w:ascii="Times New Roman" w:hAnsi="Times New Roman"/>
        </w:rPr>
      </w:pPr>
      <w:r w:rsidRPr="00655227">
        <w:rPr>
          <w:rFonts w:ascii="Times New Roman" w:hAnsi="Times New Roman"/>
        </w:rPr>
        <w:t>3</w:t>
      </w:r>
      <w:r w:rsidRPr="00655227">
        <w:rPr>
          <w:rFonts w:ascii="Times New Roman" w:hAnsi="宋体" w:hint="eastAsia"/>
        </w:rPr>
        <w:t>．改进建议：教师应该搭建充分的脚手架，帮助学生输入并理解写作需要用到的词汇和句型，而且一定要保证写作的时间，这样才能够在最后的输出与评价阶段让学生有充分的</w:t>
      </w:r>
      <w:r w:rsidRPr="00655227">
        <w:rPr>
          <w:rFonts w:ascii="Times New Roman" w:hAnsi="Times New Roman"/>
        </w:rPr>
        <w:t>“</w:t>
      </w:r>
      <w:r w:rsidRPr="00655227">
        <w:rPr>
          <w:rFonts w:ascii="Times New Roman" w:hAnsi="宋体" w:hint="eastAsia"/>
        </w:rPr>
        <w:t>获得感</w:t>
      </w:r>
      <w:r w:rsidRPr="00655227">
        <w:rPr>
          <w:rFonts w:ascii="Times New Roman" w:hAnsi="Times New Roman"/>
        </w:rPr>
        <w:t>”</w:t>
      </w:r>
      <w:r w:rsidRPr="00655227">
        <w:rPr>
          <w:rFonts w:ascii="Times New Roman" w:hAnsi="宋体" w:hint="eastAsia"/>
        </w:rPr>
        <w:t>。在评价阶段，教师应该让学生上台对同学的习作进行评价，而不应该由老师代言，通过问答的形式来完成。</w:t>
      </w:r>
      <w:bookmarkStart w:id="0" w:name="_GoBack"/>
      <w:bookmarkEnd w:id="0"/>
      <w:r>
        <w:rPr>
          <w:rFonts w:ascii="Times New Roman" w:hAnsi="宋体" w:hint="eastAsia"/>
        </w:rPr>
        <w:t>另外，教师的语速较快，但担心学生听不懂，就会重复，所以不妨从容些，讲慢点，效果也许是一样的。</w:t>
      </w:r>
    </w:p>
    <w:p w:rsidR="005F5729" w:rsidRPr="00655227" w:rsidRDefault="005F5729" w:rsidP="00655227"/>
    <w:sectPr w:rsidR="005F5729" w:rsidRPr="00655227" w:rsidSect="00B16295">
      <w:pgSz w:w="11906" w:h="16838"/>
      <w:pgMar w:top="1134" w:right="1134" w:bottom="1134" w:left="113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5729" w:rsidRDefault="005F5729" w:rsidP="00A606FF">
      <w:r>
        <w:separator/>
      </w:r>
    </w:p>
  </w:endnote>
  <w:endnote w:type="continuationSeparator" w:id="0">
    <w:p w:rsidR="005F5729" w:rsidRDefault="005F5729" w:rsidP="00A606F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5729" w:rsidRDefault="005F5729" w:rsidP="00A606FF">
      <w:r>
        <w:separator/>
      </w:r>
    </w:p>
  </w:footnote>
  <w:footnote w:type="continuationSeparator" w:id="0">
    <w:p w:rsidR="005F5729" w:rsidRDefault="005F5729" w:rsidP="00A606F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E26C26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EDC06C2A"/>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358A7048"/>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823A8D64"/>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0854C686"/>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0CF8E3DE"/>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A98A81C8"/>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89AE7D5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47FAD36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A1A24C98"/>
    <w:lvl w:ilvl="0">
      <w:start w:val="1"/>
      <w:numFmt w:val="bullet"/>
      <w:lvlText w:val=""/>
      <w:lvlJc w:val="left"/>
      <w:pPr>
        <w:tabs>
          <w:tab w:val="num" w:pos="360"/>
        </w:tabs>
        <w:ind w:left="36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35F9A"/>
    <w:rsid w:val="000A1301"/>
    <w:rsid w:val="001574D5"/>
    <w:rsid w:val="00171C53"/>
    <w:rsid w:val="00207C2D"/>
    <w:rsid w:val="002205B0"/>
    <w:rsid w:val="002A4D04"/>
    <w:rsid w:val="0030119B"/>
    <w:rsid w:val="003C21F0"/>
    <w:rsid w:val="005E4783"/>
    <w:rsid w:val="005F5729"/>
    <w:rsid w:val="00655227"/>
    <w:rsid w:val="006F35A7"/>
    <w:rsid w:val="00723293"/>
    <w:rsid w:val="009B458D"/>
    <w:rsid w:val="009F0A6D"/>
    <w:rsid w:val="00A35F9A"/>
    <w:rsid w:val="00A606FF"/>
    <w:rsid w:val="00B16295"/>
    <w:rsid w:val="00B56708"/>
    <w:rsid w:val="00B80893"/>
    <w:rsid w:val="00BB3010"/>
    <w:rsid w:val="00E613D5"/>
    <w:rsid w:val="00FB6785"/>
    <w:rsid w:val="00FB6E4D"/>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4783"/>
    <w:pPr>
      <w:widowControl w:val="0"/>
      <w:jc w:val="both"/>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606FF"/>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locked/>
    <w:rsid w:val="00A606FF"/>
    <w:rPr>
      <w:rFonts w:cs="Times New Roman"/>
      <w:sz w:val="18"/>
      <w:szCs w:val="18"/>
    </w:rPr>
  </w:style>
  <w:style w:type="paragraph" w:styleId="Footer">
    <w:name w:val="footer"/>
    <w:basedOn w:val="Normal"/>
    <w:link w:val="FooterChar"/>
    <w:uiPriority w:val="99"/>
    <w:rsid w:val="00A606FF"/>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locked/>
    <w:rsid w:val="00A606FF"/>
    <w:rPr>
      <w:rFonts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55</TotalTime>
  <Pages>1</Pages>
  <Words>152</Words>
  <Characters>870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Microsoft</cp:lastModifiedBy>
  <cp:revision>15</cp:revision>
  <dcterms:created xsi:type="dcterms:W3CDTF">2019-03-20T07:10:00Z</dcterms:created>
  <dcterms:modified xsi:type="dcterms:W3CDTF">2019-04-10T08:01:00Z</dcterms:modified>
</cp:coreProperties>
</file>