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00" w:firstLineChars="1000"/>
        <w:jc w:val="both"/>
        <w:rPr>
          <w:rFonts w:hint="eastAsia" w:eastAsia="宋体" w:cs="Times New Roman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</w:rPr>
        <w:t>师徒结对</w:t>
      </w:r>
      <w:r>
        <w:rPr>
          <w:rFonts w:hint="eastAsia" w:cs="宋体"/>
          <w:sz w:val="28"/>
          <w:szCs w:val="28"/>
          <w:lang w:val="en-US" w:eastAsia="zh-CN"/>
        </w:rPr>
        <w:t>反思</w:t>
      </w:r>
      <w:bookmarkStart w:id="0" w:name="_GoBack"/>
      <w:bookmarkEnd w:id="0"/>
    </w:p>
    <w:p>
      <w:pPr>
        <w:jc w:val="center"/>
        <w:rPr>
          <w:rFonts w:cs="Times New Roman"/>
          <w:sz w:val="28"/>
          <w:szCs w:val="28"/>
        </w:rPr>
      </w:pPr>
      <w:r>
        <w:rPr>
          <w:rFonts w:hint="eastAsia" w:cs="宋体"/>
          <w:sz w:val="28"/>
          <w:szCs w:val="28"/>
        </w:rPr>
        <w:t>沈宝民</w:t>
      </w:r>
    </w:p>
    <w:p>
      <w:pPr>
        <w:ind w:firstLine="700" w:firstLineChars="250"/>
        <w:rPr>
          <w:rFonts w:cs="Times New Roman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本学期，学校继续安排</w:t>
      </w:r>
      <w:r>
        <w:rPr>
          <w:rFonts w:hint="eastAsia" w:cs="宋体"/>
          <w:sz w:val="28"/>
          <w:szCs w:val="28"/>
        </w:rPr>
        <w:t>我与</w:t>
      </w:r>
      <w:r>
        <w:rPr>
          <w:rFonts w:hint="eastAsia" w:cs="宋体"/>
          <w:sz w:val="28"/>
          <w:szCs w:val="28"/>
          <w:lang w:val="en-US" w:eastAsia="zh-CN"/>
        </w:rPr>
        <w:t>李</w:t>
      </w:r>
      <w:r>
        <w:rPr>
          <w:rFonts w:hint="eastAsia" w:cs="宋体"/>
          <w:sz w:val="28"/>
          <w:szCs w:val="28"/>
        </w:rPr>
        <w:t>老师师徒结对。</w:t>
      </w:r>
      <w:r>
        <w:rPr>
          <w:rFonts w:hint="eastAsia" w:cs="宋体"/>
          <w:sz w:val="28"/>
          <w:szCs w:val="28"/>
          <w:lang w:val="en-US" w:eastAsia="zh-CN"/>
        </w:rPr>
        <w:t>由于疫情原因，前半学期我们主要是通过网络沟通，探讨课堂的组织实施，重难点的突破。听课也以看回放录像的形式进行。</w:t>
      </w:r>
      <w:r>
        <w:rPr>
          <w:rFonts w:hint="eastAsia" w:cs="宋体"/>
          <w:sz w:val="28"/>
          <w:szCs w:val="28"/>
        </w:rPr>
        <w:t>通过这学期的师徒结对活动，我体会较深的是：这是一个相互促进、共同提高的过程，师徒在共同的教研活动中，互相帮助，互相探讨，共同提升。下面我从师傅的角度进行总结：</w:t>
      </w:r>
    </w:p>
    <w:p>
      <w:pPr>
        <w:ind w:firstLine="420" w:firstLineChars="150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hint="eastAsia" w:cs="宋体"/>
          <w:sz w:val="28"/>
          <w:szCs w:val="28"/>
        </w:rPr>
        <w:t>一、</w:t>
      </w:r>
      <w:r>
        <w:rPr>
          <w:sz w:val="28"/>
          <w:szCs w:val="28"/>
        </w:rPr>
        <w:t xml:space="preserve"> </w:t>
      </w:r>
      <w:r>
        <w:rPr>
          <w:rFonts w:hint="eastAsia" w:cs="宋体"/>
          <w:sz w:val="28"/>
          <w:szCs w:val="28"/>
        </w:rPr>
        <w:t>听课摸底，分析探讨，达成共识</w:t>
      </w:r>
    </w:p>
    <w:p>
      <w:pPr>
        <w:ind w:firstLine="420" w:firstLineChars="150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hint="eastAsia" w:cs="宋体"/>
          <w:sz w:val="28"/>
          <w:szCs w:val="28"/>
        </w:rPr>
        <w:t>每个老师都有自己的特长、优势，也各有需要提高的地方，于是我通过前期听课认真分析</w:t>
      </w:r>
      <w:r>
        <w:rPr>
          <w:sz w:val="28"/>
          <w:szCs w:val="28"/>
        </w:rPr>
        <w:t xml:space="preserve"> </w:t>
      </w:r>
      <w:r>
        <w:rPr>
          <w:rFonts w:hint="eastAsia" w:cs="宋体"/>
          <w:sz w:val="28"/>
          <w:szCs w:val="28"/>
        </w:rPr>
        <w:t>与刘老师探讨交流，对于她做的好的地方，提出来一起学习，对于不足的地方，提出改进的意见，使其在原有的基础上能够得到一定的发展、进步。</w:t>
      </w:r>
    </w:p>
    <w:p>
      <w:pPr>
        <w:ind w:firstLine="420" w:firstLineChars="150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hint="eastAsia" w:cs="宋体"/>
          <w:sz w:val="28"/>
          <w:szCs w:val="28"/>
        </w:rPr>
        <w:t>二、虚心学习，努力提高自身素质</w:t>
      </w:r>
    </w:p>
    <w:p>
      <w:pPr>
        <w:ind w:firstLine="420" w:firstLineChars="150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hint="eastAsia" w:cs="宋体"/>
          <w:sz w:val="28"/>
          <w:szCs w:val="28"/>
        </w:rPr>
        <w:t>虽然我是师傅，但“三人行、必有我师焉”，很多地方还是需要虚心学习的。所以，我也要经常向其他教师请教，努力使自己在课堂教学等方面有进一步的提高。在其他老师上公开课时，我总是尽量安排出一定的时间前去听课学习，并仔细记录、认真评课，使自己在评课方面有一定进步。再次，在平时的休息时间里，我经常寻找有关资料、多看相关书籍，使自己的专业理论也有一定的提高。</w:t>
      </w:r>
    </w:p>
    <w:p>
      <w:pPr>
        <w:ind w:firstLine="420" w:firstLineChars="150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hint="eastAsia" w:cs="宋体"/>
          <w:sz w:val="28"/>
          <w:szCs w:val="28"/>
        </w:rPr>
        <w:t>三、做好示范，做好指导，共同提高</w:t>
      </w:r>
    </w:p>
    <w:p>
      <w:pPr>
        <w:ind w:firstLine="420" w:firstLineChars="150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hint="eastAsia" w:cs="宋体"/>
          <w:sz w:val="28"/>
          <w:szCs w:val="28"/>
        </w:rPr>
        <w:t>我个人认为师傅的课堂对于徒弟来说，就是一种示范，一个探讨的样本，一学期以来，</w:t>
      </w:r>
      <w:r>
        <w:rPr>
          <w:rFonts w:hint="eastAsia" w:cs="宋体"/>
          <w:sz w:val="28"/>
          <w:szCs w:val="28"/>
          <w:lang w:val="en-US" w:eastAsia="zh-CN"/>
        </w:rPr>
        <w:t>李</w:t>
      </w:r>
      <w:r>
        <w:rPr>
          <w:rFonts w:hint="eastAsia" w:cs="宋体"/>
          <w:sz w:val="28"/>
          <w:szCs w:val="28"/>
        </w:rPr>
        <w:t>老师一共听了我</w:t>
      </w:r>
      <w:r>
        <w:rPr>
          <w:rFonts w:hint="eastAsia" w:cs="宋体"/>
          <w:sz w:val="28"/>
          <w:szCs w:val="28"/>
          <w:lang w:val="en-US" w:eastAsia="zh-CN"/>
        </w:rPr>
        <w:t>18</w:t>
      </w:r>
      <w:r>
        <w:rPr>
          <w:rFonts w:hint="eastAsia" w:cs="宋体"/>
          <w:sz w:val="28"/>
          <w:szCs w:val="28"/>
        </w:rPr>
        <w:t>节课，并且很多时候都是随机听课，所以，我把每一节课都当成示范课，充分准备，教学过程精心设计，尽量把最好的方面展示给</w:t>
      </w:r>
      <w:r>
        <w:rPr>
          <w:rFonts w:hint="eastAsia" w:cs="宋体"/>
          <w:sz w:val="28"/>
          <w:szCs w:val="28"/>
          <w:lang w:val="en-US" w:eastAsia="zh-CN"/>
        </w:rPr>
        <w:t>李</w:t>
      </w:r>
      <w:r>
        <w:rPr>
          <w:rFonts w:hint="eastAsia" w:cs="宋体"/>
          <w:sz w:val="28"/>
          <w:szCs w:val="28"/>
        </w:rPr>
        <w:t>老师。</w:t>
      </w:r>
    </w:p>
    <w:p>
      <w:pPr>
        <w:ind w:firstLine="420" w:firstLineChars="150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hint="eastAsia" w:cs="宋体"/>
          <w:sz w:val="28"/>
          <w:szCs w:val="28"/>
        </w:rPr>
        <w:t>平时备课过程中，我经常让</w:t>
      </w:r>
      <w:r>
        <w:rPr>
          <w:rFonts w:hint="eastAsia" w:cs="宋体"/>
          <w:sz w:val="28"/>
          <w:szCs w:val="28"/>
          <w:lang w:val="en-US" w:eastAsia="zh-CN"/>
        </w:rPr>
        <w:t>李</w:t>
      </w:r>
      <w:r>
        <w:rPr>
          <w:rFonts w:hint="eastAsia" w:cs="宋体"/>
          <w:sz w:val="28"/>
          <w:szCs w:val="28"/>
        </w:rPr>
        <w:t>老师阐述备课的构思，所以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备课时会特别注意围绕授课目标安排教学活动。我发现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教学设计中的不妥之处就及时和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交流看法，从而使的备课水平不断提高。指导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的公开课时，我尽力帮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分析透教材，设计出科学合理的教学环节，精心设计有层次有梯度的例题、习题，并指导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多次试教，尽量把优秀的教学活动汇报出来，以提高教育教学水平。同时，通过不定时听课及评课帮助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发现一些自己难以注意到的问题，及时调整。评课时，会反馈很多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自己没有意识到的优点和缺点。比如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上课时和学生互动、小组讨论、关注全体学生等比较好等优点我都给予肯定；对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的缺点如重点难点知识的不够突出，评价语言较少，整堂课时间分配得不够科学等，我都直言不讳地给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指出来。每次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都能乐意接受，并虚心改正。</w:t>
      </w:r>
    </w:p>
    <w:p>
      <w:pPr>
        <w:ind w:firstLine="420" w:firstLineChars="150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  <w:lang w:val="en-US" w:eastAsia="zh-CN"/>
        </w:rPr>
        <w:t>李</w:t>
      </w:r>
      <w:r>
        <w:rPr>
          <w:rFonts w:hint="eastAsia" w:cs="宋体"/>
          <w:sz w:val="28"/>
          <w:szCs w:val="28"/>
        </w:rPr>
        <w:t>老师非常虚心好学，个人专业素养也非常好，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不但向我学习，还虚心向其他教师学习取经，精读教材和课标，阅读并整合有关资料，精心备课、上课，经过一个学期的磨练，</w:t>
      </w:r>
      <w:r>
        <w:rPr>
          <w:rFonts w:hint="eastAsia" w:cs="宋体"/>
          <w:sz w:val="28"/>
          <w:szCs w:val="28"/>
          <w:lang w:val="en-US" w:eastAsia="zh-CN"/>
        </w:rPr>
        <w:t>他</w:t>
      </w:r>
      <w:r>
        <w:rPr>
          <w:rFonts w:hint="eastAsia" w:cs="宋体"/>
          <w:sz w:val="28"/>
          <w:szCs w:val="28"/>
        </w:rPr>
        <w:t>的教育教学水平有了明显的提高。</w:t>
      </w:r>
    </w:p>
    <w:p>
      <w:pPr>
        <w:ind w:firstLine="420" w:firstLineChars="150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hint="eastAsia" w:cs="宋体"/>
          <w:sz w:val="28"/>
          <w:szCs w:val="28"/>
        </w:rPr>
        <w:t>青年教师都有充沛的精力，有好学的热情，有丰富的知识，有创新的能力。而作为师傅的我更乐意把自己的一切毫无保留地传授给徒弟，师徒结对的过程中也是自己不断完善和提升的过程，取人之长，补己之短。今后我们还将共同经历学习、成长、成熟的专业化成长过程，相信我们在今后的师徒结对活动中会不断取得更大的进步，。</w:t>
      </w:r>
    </w:p>
    <w:p>
      <w:pPr>
        <w:ind w:firstLine="420" w:firstLineChars="150"/>
        <w:rPr>
          <w:rFonts w:cs="Times New Roman"/>
          <w:sz w:val="28"/>
          <w:szCs w:val="28"/>
        </w:rPr>
      </w:pPr>
    </w:p>
    <w:p>
      <w:pPr>
        <w:ind w:firstLine="420" w:firstLineChars="150"/>
        <w:rPr>
          <w:rFonts w:cs="Times New Roman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8E"/>
    <w:rsid w:val="00072C1C"/>
    <w:rsid w:val="001406ED"/>
    <w:rsid w:val="00263BD0"/>
    <w:rsid w:val="002A063D"/>
    <w:rsid w:val="002F1787"/>
    <w:rsid w:val="0039187B"/>
    <w:rsid w:val="0055314B"/>
    <w:rsid w:val="005E7B7C"/>
    <w:rsid w:val="006C0268"/>
    <w:rsid w:val="007B2D8E"/>
    <w:rsid w:val="007E08BB"/>
    <w:rsid w:val="00806A69"/>
    <w:rsid w:val="008525BC"/>
    <w:rsid w:val="00894385"/>
    <w:rsid w:val="008B6D22"/>
    <w:rsid w:val="008C5A92"/>
    <w:rsid w:val="00910A7A"/>
    <w:rsid w:val="009E32D5"/>
    <w:rsid w:val="00A42E3A"/>
    <w:rsid w:val="00AC743E"/>
    <w:rsid w:val="00B57A55"/>
    <w:rsid w:val="00B673D4"/>
    <w:rsid w:val="00B77E63"/>
    <w:rsid w:val="00BB03F3"/>
    <w:rsid w:val="00C377CE"/>
    <w:rsid w:val="00C6153B"/>
    <w:rsid w:val="00C73626"/>
    <w:rsid w:val="00CB4207"/>
    <w:rsid w:val="00D55D53"/>
    <w:rsid w:val="00DB1C81"/>
    <w:rsid w:val="00DC243D"/>
    <w:rsid w:val="00E83FFF"/>
    <w:rsid w:val="00EE6C20"/>
    <w:rsid w:val="00F05094"/>
    <w:rsid w:val="1FB520F0"/>
    <w:rsid w:val="4A551CED"/>
    <w:rsid w:val="78AB514D"/>
    <w:rsid w:val="7F33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99"/>
    <w:rPr>
      <w:rFonts w:cs="Calibri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http:/sdwm.org</Company>
  <Pages>3</Pages>
  <Words>683</Words>
  <Characters>697</Characters>
  <Lines>0</Lines>
  <Paragraphs>0</Paragraphs>
  <TotalTime>569</TotalTime>
  <ScaleCrop>false</ScaleCrop>
  <LinksUpToDate>false</LinksUpToDate>
  <CharactersWithSpaces>0</CharactersWithSpaces>
  <Application>WPS Office_11.3.0.9221_F1E327BC-269C-435d-A152-05C5408002CA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2014-01-08T06:44:00Z</dcterms:created>
  <dc:creator>SDWM</dc:creator>
  <cp:lastModifiedBy>86139</cp:lastModifiedBy>
  <dcterms:modified xsi:type="dcterms:W3CDTF">2022-01-12T00:12:45Z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</Properties>
</file>