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144" w:rsidRPr="00FE7F48" w:rsidRDefault="00FE7F48">
      <w:pPr>
        <w:jc w:val="center"/>
        <w:rPr>
          <w:b/>
          <w:sz w:val="32"/>
          <w:szCs w:val="32"/>
        </w:rPr>
      </w:pPr>
      <w:r w:rsidRPr="00FE7F48">
        <w:rPr>
          <w:rFonts w:hint="eastAsia"/>
          <w:b/>
          <w:sz w:val="32"/>
          <w:szCs w:val="32"/>
        </w:rPr>
        <w:t>坚持做好每一件小事，让优秀成为习惯</w:t>
      </w:r>
    </w:p>
    <w:p w:rsidR="00FE7F48" w:rsidRDefault="00FE7F48">
      <w:pPr>
        <w:jc w:val="center"/>
        <w:rPr>
          <w:rFonts w:hint="eastAsia"/>
          <w:sz w:val="44"/>
          <w:szCs w:val="44"/>
        </w:rPr>
      </w:pPr>
      <w:bookmarkStart w:id="0" w:name="_GoBack"/>
      <w:bookmarkEnd w:id="0"/>
    </w:p>
    <w:p w:rsidR="00577144" w:rsidRPr="00FE7F48" w:rsidRDefault="00FE7F48" w:rsidP="00FE7F48">
      <w:pPr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FE7F48">
        <w:rPr>
          <w:rFonts w:asciiTheme="minorEastAsia" w:hAnsiTheme="minorEastAsia" w:hint="eastAsia"/>
          <w:sz w:val="28"/>
          <w:szCs w:val="28"/>
        </w:rPr>
        <w:t>19</w:t>
      </w:r>
      <w:r w:rsidRPr="00FE7F48">
        <w:rPr>
          <w:rFonts w:asciiTheme="minorEastAsia" w:hAnsiTheme="minorEastAsia" w:hint="eastAsia"/>
          <w:sz w:val="28"/>
          <w:szCs w:val="28"/>
        </w:rPr>
        <w:t>世纪英国著名小说家安东尼·特罗洛普曾经说过：“习惯这个东西，具有水滴石穿的力量。一件微不足道的日常小事，如果你坚持去做，就能胜过那些艰难的大事。”</w:t>
      </w:r>
    </w:p>
    <w:p w:rsidR="00577144" w:rsidRPr="00FE7F48" w:rsidRDefault="00FE7F48">
      <w:pPr>
        <w:rPr>
          <w:rFonts w:asciiTheme="minorEastAsia" w:hAnsiTheme="minorEastAsia" w:hint="eastAsia"/>
          <w:sz w:val="28"/>
          <w:szCs w:val="28"/>
        </w:rPr>
      </w:pPr>
      <w:r w:rsidRPr="00FE7F48">
        <w:rPr>
          <w:rFonts w:asciiTheme="minorEastAsia" w:hAnsiTheme="minorEastAsia" w:hint="eastAsia"/>
          <w:sz w:val="28"/>
          <w:szCs w:val="28"/>
        </w:rPr>
        <w:t xml:space="preserve">  </w:t>
      </w:r>
      <w:r w:rsidRPr="00FE7F48">
        <w:rPr>
          <w:rFonts w:asciiTheme="minorEastAsia" w:hAnsiTheme="minorEastAsia" w:hint="eastAsia"/>
          <w:sz w:val="28"/>
          <w:szCs w:val="28"/>
        </w:rPr>
        <w:t>凡事都要从小事做起，从我做起，从与他人的合作开始，认认真真的做事、做人。将小事做细是需要耐心和毅力的，需要养成一种习惯，要自觉培养良好的个人素质，才能成就自己。</w:t>
      </w:r>
    </w:p>
    <w:p w:rsidR="00577144" w:rsidRPr="00FE7F48" w:rsidRDefault="00FE7F48">
      <w:pPr>
        <w:rPr>
          <w:rFonts w:asciiTheme="minorEastAsia" w:hAnsiTheme="minorEastAsia" w:hint="eastAsia"/>
          <w:sz w:val="28"/>
          <w:szCs w:val="28"/>
        </w:rPr>
      </w:pPr>
      <w:r w:rsidRPr="00FE7F48">
        <w:rPr>
          <w:rFonts w:asciiTheme="minorEastAsia" w:hAnsiTheme="minorEastAsia" w:hint="eastAsia"/>
          <w:sz w:val="28"/>
          <w:szCs w:val="28"/>
        </w:rPr>
        <w:t xml:space="preserve">  </w:t>
      </w:r>
      <w:r w:rsidRPr="00FE7F48">
        <w:rPr>
          <w:rFonts w:asciiTheme="minorEastAsia" w:hAnsiTheme="minorEastAsia" w:hint="eastAsia"/>
          <w:sz w:val="28"/>
          <w:szCs w:val="28"/>
        </w:rPr>
        <w:t xml:space="preserve">　“天下大事必作于细”，意思是说凡事都要从小事做起，从眼前的杂事做起，坚持到底，才能将事情做好，达到长远追求的目标。为人处世，只要能够不辞劳苦，坚持不懈，终能扭转乾坤，获得成功的。</w:t>
      </w:r>
    </w:p>
    <w:p w:rsidR="00577144" w:rsidRPr="00FE7F48" w:rsidRDefault="00FE7F48">
      <w:pPr>
        <w:rPr>
          <w:rFonts w:asciiTheme="minorEastAsia" w:hAnsiTheme="minorEastAsia" w:hint="eastAsia"/>
          <w:sz w:val="28"/>
          <w:szCs w:val="28"/>
        </w:rPr>
      </w:pPr>
      <w:r w:rsidRPr="00FE7F48">
        <w:rPr>
          <w:rFonts w:asciiTheme="minorEastAsia" w:hAnsiTheme="minorEastAsia" w:hint="eastAsia"/>
          <w:sz w:val="28"/>
          <w:szCs w:val="28"/>
        </w:rPr>
        <w:t xml:space="preserve">  </w:t>
      </w:r>
      <w:r w:rsidRPr="00FE7F48">
        <w:rPr>
          <w:rFonts w:asciiTheme="minorEastAsia" w:hAnsiTheme="minorEastAsia" w:hint="eastAsia"/>
          <w:sz w:val="28"/>
          <w:szCs w:val="28"/>
        </w:rPr>
        <w:t>人生总结只有一句话：“凡事从小事做起”。</w:t>
      </w:r>
    </w:p>
    <w:p w:rsidR="00577144" w:rsidRPr="00FE7F48" w:rsidRDefault="00FE7F48">
      <w:pPr>
        <w:rPr>
          <w:rFonts w:asciiTheme="minorEastAsia" w:hAnsiTheme="minorEastAsia" w:hint="eastAsia"/>
          <w:sz w:val="28"/>
          <w:szCs w:val="28"/>
        </w:rPr>
      </w:pPr>
      <w:r w:rsidRPr="00FE7F48">
        <w:rPr>
          <w:rFonts w:asciiTheme="minorEastAsia" w:hAnsiTheme="minorEastAsia" w:hint="eastAsia"/>
          <w:sz w:val="28"/>
          <w:szCs w:val="28"/>
        </w:rPr>
        <w:t xml:space="preserve">  </w:t>
      </w:r>
      <w:r w:rsidRPr="00FE7F48">
        <w:rPr>
          <w:rFonts w:asciiTheme="minorEastAsia" w:hAnsiTheme="minorEastAsia" w:hint="eastAsia"/>
          <w:sz w:val="28"/>
          <w:szCs w:val="28"/>
        </w:rPr>
        <w:t>正所谓“海不择细流，故能成其大；山不拒细</w:t>
      </w:r>
      <w:proofErr w:type="gramStart"/>
      <w:r w:rsidRPr="00FE7F48">
        <w:rPr>
          <w:rFonts w:asciiTheme="minorEastAsia" w:hAnsiTheme="minorEastAsia" w:hint="eastAsia"/>
          <w:sz w:val="28"/>
          <w:szCs w:val="28"/>
        </w:rPr>
        <w:t>壤</w:t>
      </w:r>
      <w:proofErr w:type="gramEnd"/>
      <w:r w:rsidRPr="00FE7F48">
        <w:rPr>
          <w:rFonts w:asciiTheme="minorEastAsia" w:hAnsiTheme="minorEastAsia" w:hint="eastAsia"/>
          <w:sz w:val="28"/>
          <w:szCs w:val="28"/>
        </w:rPr>
        <w:t>，故能就其高。”我们应认识到了细微处体现的大文章，反思起</w:t>
      </w:r>
      <w:proofErr w:type="gramStart"/>
      <w:r w:rsidRPr="00FE7F48">
        <w:rPr>
          <w:rFonts w:asciiTheme="minorEastAsia" w:hAnsiTheme="minorEastAsia" w:hint="eastAsia"/>
          <w:sz w:val="28"/>
          <w:szCs w:val="28"/>
        </w:rPr>
        <w:t>我们浮</w:t>
      </w:r>
      <w:proofErr w:type="gramEnd"/>
      <w:r w:rsidRPr="00FE7F48">
        <w:rPr>
          <w:rFonts w:asciiTheme="minorEastAsia" w:hAnsiTheme="minorEastAsia" w:hint="eastAsia"/>
          <w:sz w:val="28"/>
          <w:szCs w:val="28"/>
        </w:rPr>
        <w:t>澡的心理，反思起我们工作生活的态度，反思起我们为人处事的素质，细节决定成败！</w:t>
      </w:r>
    </w:p>
    <w:p w:rsidR="00577144" w:rsidRPr="00FE7F48" w:rsidRDefault="00FE7F48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  </w:t>
      </w:r>
      <w:r w:rsidRPr="00FE7F48">
        <w:rPr>
          <w:rFonts w:asciiTheme="minorEastAsia" w:hAnsiTheme="minorEastAsia" w:hint="eastAsia"/>
          <w:sz w:val="28"/>
          <w:szCs w:val="28"/>
        </w:rPr>
        <w:t>何为细节？何为大事？何为成败？也许在每个人的眼中都有着不同的含义。每个人都有满腔热血</w:t>
      </w:r>
      <w:r w:rsidRPr="00FE7F48">
        <w:rPr>
          <w:rFonts w:asciiTheme="minorEastAsia" w:hAnsiTheme="minorEastAsia" w:hint="eastAsia"/>
          <w:sz w:val="28"/>
          <w:szCs w:val="28"/>
        </w:rPr>
        <w:t>干一番大事业的雄心，期盼或功成名就，或衣锦还乡，或企业百年兴旺，或民族昌盛……但我们有多少人能做成其中的一件呢？一谈到这些就免不了浮躁情绪的滋生，苦于自己的“文韬武略”无从施展，天降大任于斯人，怎能纠缠区区细节？！于是乎“中国人从不缺乏勤劳，从不缺乏智能，但我们最缺的是做细节的精神”。俗话说得好：“小事不成，何以成大事？”</w:t>
      </w:r>
    </w:p>
    <w:p w:rsidR="00577144" w:rsidRPr="00FE7F48" w:rsidRDefault="00577144">
      <w:pPr>
        <w:rPr>
          <w:rFonts w:asciiTheme="minorEastAsia" w:hAnsiTheme="minorEastAsia"/>
          <w:sz w:val="28"/>
          <w:szCs w:val="28"/>
        </w:rPr>
      </w:pPr>
    </w:p>
    <w:p w:rsidR="00577144" w:rsidRPr="00FE7F48" w:rsidRDefault="00FE7F48" w:rsidP="00FE7F48">
      <w:pPr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FE7F48">
        <w:rPr>
          <w:rFonts w:asciiTheme="minorEastAsia" w:hAnsiTheme="minorEastAsia" w:hint="eastAsia"/>
          <w:sz w:val="28"/>
          <w:szCs w:val="28"/>
        </w:rPr>
        <w:t>在你眼中的小事，却可能是别人心中的大事，宁可多下点工夫，在小事上着手，也不要他日悔不当初，连做大事的机会都没有。</w:t>
      </w:r>
    </w:p>
    <w:p w:rsidR="00577144" w:rsidRPr="00FE7F48" w:rsidRDefault="00FE7F48" w:rsidP="00FE7F48">
      <w:pPr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FE7F48">
        <w:rPr>
          <w:rFonts w:asciiTheme="minorEastAsia" w:hAnsiTheme="minorEastAsia" w:hint="eastAsia"/>
          <w:sz w:val="28"/>
          <w:szCs w:val="28"/>
        </w:rPr>
        <w:t>工作生活和学习都无小事，每做一件事情实际上就是对自身素养、品行、</w:t>
      </w:r>
      <w:r w:rsidRPr="00FE7F48">
        <w:rPr>
          <w:rFonts w:asciiTheme="minorEastAsia" w:hAnsiTheme="minorEastAsia" w:hint="eastAsia"/>
          <w:sz w:val="28"/>
          <w:szCs w:val="28"/>
        </w:rPr>
        <w:t>学识进行一次修炼，千万不要因为小或者低微就鄙视它，放弃将使你失去了一次修炼的机会，也减少了一次提高的可能。</w:t>
      </w:r>
    </w:p>
    <w:p w:rsidR="00577144" w:rsidRPr="00FE7F48" w:rsidRDefault="00FE7F48" w:rsidP="00FE7F48">
      <w:pPr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FE7F48">
        <w:rPr>
          <w:rFonts w:asciiTheme="minorEastAsia" w:hAnsiTheme="minorEastAsia" w:hint="eastAsia"/>
          <w:sz w:val="28"/>
          <w:szCs w:val="28"/>
        </w:rPr>
        <w:t>美国前国务卿鲍威尔在他任参谋长联席会议主席时写了传记。他是一个牙买加黑人，开始时的第一份工作是进一个大公司当清洁工，因为在这种大公司里牙买加黑人只有一个工作可以做：清洁工。他做每一件事都很认真，很快，他就找到一种拖地板的姿势，能把地板拖得又快又好，人还不容易累。老板看见了，观察一段时间后就断定这个人是个人才，然后很快就破例地对他进行了提升。</w:t>
      </w:r>
    </w:p>
    <w:p w:rsidR="00577144" w:rsidRPr="00FE7F48" w:rsidRDefault="00FE7F48">
      <w:pPr>
        <w:rPr>
          <w:rFonts w:asciiTheme="minorEastAsia" w:hAnsiTheme="minorEastAsia" w:hint="eastAsia"/>
          <w:sz w:val="28"/>
          <w:szCs w:val="28"/>
        </w:rPr>
      </w:pPr>
      <w:r w:rsidRPr="00FE7F48">
        <w:rPr>
          <w:rFonts w:asciiTheme="minorEastAsia" w:hAnsiTheme="minorEastAsia" w:hint="eastAsia"/>
          <w:sz w:val="28"/>
          <w:szCs w:val="28"/>
        </w:rPr>
        <w:t xml:space="preserve">　　凡事都要从小事做起，这小事很可能很小，很可能小得让</w:t>
      </w:r>
      <w:r w:rsidRPr="00FE7F48">
        <w:rPr>
          <w:rFonts w:asciiTheme="minorEastAsia" w:hAnsiTheme="minorEastAsia" w:hint="eastAsia"/>
          <w:sz w:val="28"/>
          <w:szCs w:val="28"/>
        </w:rPr>
        <w:t>你想象不出它会有什么意义，但只要你认真做了，就会有收获。小事做起来，大事拿得起！</w:t>
      </w:r>
    </w:p>
    <w:p w:rsidR="00577144" w:rsidRPr="00FE7F48" w:rsidRDefault="00FE7F48" w:rsidP="00FE7F48">
      <w:pPr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FE7F48">
        <w:rPr>
          <w:rFonts w:asciiTheme="minorEastAsia" w:hAnsiTheme="minorEastAsia" w:hint="eastAsia"/>
          <w:sz w:val="28"/>
          <w:szCs w:val="28"/>
        </w:rPr>
        <w:t>如果懂得了这个道理，那么就从现在做起，做好每一件小事。比如：把你的仪容仪表整理好，这是对他人的尊重；把你的心情调适好，这是对家人的尊重；把你手头的工作做好，这是对你事业的尊重</w:t>
      </w:r>
      <w:r w:rsidRPr="00FE7F48">
        <w:rPr>
          <w:rFonts w:asciiTheme="minorEastAsia" w:hAnsiTheme="minorEastAsia" w:hint="eastAsia"/>
          <w:sz w:val="28"/>
          <w:szCs w:val="28"/>
        </w:rPr>
        <w:t>......</w:t>
      </w:r>
    </w:p>
    <w:p w:rsidR="00577144" w:rsidRPr="00FE7F48" w:rsidRDefault="00FE7F48" w:rsidP="00FE7F48">
      <w:pPr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FE7F48">
        <w:rPr>
          <w:rFonts w:asciiTheme="minorEastAsia" w:hAnsiTheme="minorEastAsia" w:hint="eastAsia"/>
          <w:sz w:val="28"/>
          <w:szCs w:val="28"/>
        </w:rPr>
        <w:t>坚持不懈的做好每一件微不足道的事情，日积月累，水滴石穿，厚积薄发，必能胜任艰难的大事！即使一辈子也没做什么大事，那每一件小事做到完美极致，就是生命中的大事，一样精彩，一样值得喝</w:t>
      </w:r>
      <w:r w:rsidRPr="00FE7F48">
        <w:rPr>
          <w:rFonts w:asciiTheme="minorEastAsia" w:hAnsiTheme="minorEastAsia" w:hint="eastAsia"/>
          <w:sz w:val="28"/>
          <w:szCs w:val="28"/>
        </w:rPr>
        <w:lastRenderedPageBreak/>
        <w:t>彩！</w:t>
      </w:r>
    </w:p>
    <w:p w:rsidR="00577144" w:rsidRPr="00FE7F48" w:rsidRDefault="00FE7F48" w:rsidP="00FE7F48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FE7F48">
        <w:rPr>
          <w:rFonts w:asciiTheme="minorEastAsia" w:hAnsiTheme="minorEastAsia" w:hint="eastAsia"/>
          <w:sz w:val="28"/>
          <w:szCs w:val="28"/>
        </w:rPr>
        <w:t>这是生命和生活的姿态，这是不同凡响的样式，</w:t>
      </w:r>
      <w:r w:rsidRPr="00FE7F48">
        <w:rPr>
          <w:rFonts w:asciiTheme="minorEastAsia" w:hAnsiTheme="minorEastAsia" w:hint="eastAsia"/>
          <w:sz w:val="28"/>
          <w:szCs w:val="28"/>
        </w:rPr>
        <w:t>因为天下大事必做于细，小事才能成就大事！做好每一件小事，让优秀成为习惯！</w:t>
      </w:r>
    </w:p>
    <w:p w:rsidR="00577144" w:rsidRPr="00FE7F48" w:rsidRDefault="00577144">
      <w:pPr>
        <w:rPr>
          <w:rFonts w:asciiTheme="minorEastAsia" w:hAnsiTheme="minorEastAsia"/>
          <w:sz w:val="28"/>
          <w:szCs w:val="28"/>
        </w:rPr>
      </w:pPr>
    </w:p>
    <w:p w:rsidR="00577144" w:rsidRPr="00FE7F48" w:rsidRDefault="00577144">
      <w:pPr>
        <w:rPr>
          <w:rFonts w:asciiTheme="minorEastAsia" w:hAnsiTheme="minorEastAsia"/>
          <w:sz w:val="28"/>
          <w:szCs w:val="28"/>
        </w:rPr>
      </w:pPr>
    </w:p>
    <w:sectPr w:rsidR="00577144" w:rsidRPr="00FE7F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2C76DA"/>
    <w:rsid w:val="00577144"/>
    <w:rsid w:val="00FE7F48"/>
    <w:rsid w:val="502C76DA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318A063-37F1-4F03-A3BE-0DDCC3B10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2</TotalTime>
  <Pages>3</Pages>
  <Words>182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Stano</dc:creator>
  <cp:lastModifiedBy>ADMIN</cp:lastModifiedBy>
  <cp:revision>2</cp:revision>
  <dcterms:created xsi:type="dcterms:W3CDTF">2018-04-17T12:49:00Z</dcterms:created>
  <dcterms:modified xsi:type="dcterms:W3CDTF">2022-07-05T09:02:00Z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