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C85729" w14:textId="77777777" w:rsidR="005D7006" w:rsidRPr="005D7006" w:rsidRDefault="005D7006" w:rsidP="005D7006">
      <w:pPr>
        <w:ind w:firstLineChars="200" w:firstLine="482"/>
        <w:jc w:val="center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bCs/>
          <w:sz w:val="24"/>
          <w:szCs w:val="24"/>
        </w:rPr>
        <w:t>初中学习数学的方法</w:t>
      </w:r>
    </w:p>
    <w:p w14:paraId="04C48F66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sz w:val="24"/>
          <w:szCs w:val="24"/>
        </w:rPr>
        <w:t>初中数学是学生数学学习的关键阶段，掌握正确的学习方法对于提高数学成绩和培养数学思维至关重要。以下是一些有效的初中数学学习方法：</w:t>
      </w:r>
    </w:p>
    <w:p w14:paraId="03BDE4D2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bCs/>
          <w:sz w:val="24"/>
          <w:szCs w:val="24"/>
        </w:rPr>
        <w:t>一、预习是关键</w:t>
      </w:r>
    </w:p>
    <w:p w14:paraId="26FFF893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sz w:val="24"/>
          <w:szCs w:val="24"/>
        </w:rPr>
        <w:t>在老师讲课之前，学生应主动预习新课内容。通过阅读教材，了解新知识的大致框架和基本概念，标记出自己不理解的部分。预习时可以尝试做一做课后的简单习题，这样在课堂上就</w:t>
      </w:r>
      <w:proofErr w:type="gramStart"/>
      <w:r w:rsidRPr="005D7006">
        <w:rPr>
          <w:rFonts w:asciiTheme="majorEastAsia" w:eastAsiaTheme="majorEastAsia" w:hAnsiTheme="majorEastAsia"/>
          <w:b/>
          <w:sz w:val="24"/>
          <w:szCs w:val="24"/>
        </w:rPr>
        <w:t>能带着</w:t>
      </w:r>
      <w:proofErr w:type="gramEnd"/>
      <w:r w:rsidRPr="005D7006">
        <w:rPr>
          <w:rFonts w:asciiTheme="majorEastAsia" w:eastAsiaTheme="majorEastAsia" w:hAnsiTheme="majorEastAsia"/>
          <w:b/>
          <w:sz w:val="24"/>
          <w:szCs w:val="24"/>
        </w:rPr>
        <w:t>问题听讲，提高学习的针对性和效率。例如，在学习“全等三角形”这一章节时，提前了解全等三角形的定义、判定方法等基本概念，上课时就能更好地理解老师的讲解，掌握重点和难点。</w:t>
      </w:r>
    </w:p>
    <w:p w14:paraId="44EFE04A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bCs/>
          <w:sz w:val="24"/>
          <w:szCs w:val="24"/>
        </w:rPr>
        <w:t>二、课堂听讲要专注</w:t>
      </w:r>
    </w:p>
    <w:p w14:paraId="417C5C43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sz w:val="24"/>
          <w:szCs w:val="24"/>
        </w:rPr>
        <w:t>课堂是获取知识的主要渠道，学生必须全神贯注地听讲。认真听老师讲解知识的来龙去脉，理解概念的本质，掌握解题的方法和技巧。同时，要积极思考，主动回答老师的问题，与老师和同学进行互动。在课堂上，还要做好笔记，记录重要的知识点、解题思路和易错点，便于课后复习和巩固。比如，在学习“一次函数”时，老师讲解函数图像的绘制方法和性质时，学生要认真听、仔细看，并在笔记本上记录关键步骤和结论，课后能够根据笔记快速回顾和理解课堂内容。</w:t>
      </w:r>
    </w:p>
    <w:p w14:paraId="5AEC46F6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bCs/>
          <w:sz w:val="24"/>
          <w:szCs w:val="24"/>
        </w:rPr>
        <w:t>三、练习要扎实</w:t>
      </w:r>
    </w:p>
    <w:p w14:paraId="356B364A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sz w:val="24"/>
          <w:szCs w:val="24"/>
        </w:rPr>
        <w:t>数学是一门需要大量练习的学科，只有通过反复练习，才能熟练掌握解题方法和技巧，提高解题速度和准确率。课后要及时完成作业，认真对待每一道题目，不抄袭、不敷衍。在做题过程中，要注重解题步骤的规范性和逻辑性，培养良好的解题习惯。遇到难题时，不要轻易放弃，可以先独立思考，尝试用不同的方法解决，如果实在解决不了，再向老师或同学请教。此外，还可以做一些课外的练习题，拓宽知识面，提高解题能力。例如，在学习“几何证明”时，通过大量的练习，熟悉各种几何图形的性质和判定方法，掌握证明的思路和技巧，能够熟练地运用所学知识解决复杂的几何证明题。</w:t>
      </w:r>
    </w:p>
    <w:p w14:paraId="6D0E9670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bCs/>
          <w:sz w:val="24"/>
          <w:szCs w:val="24"/>
        </w:rPr>
        <w:t>四、复习要及时</w:t>
      </w:r>
    </w:p>
    <w:p w14:paraId="63AE338E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sz w:val="24"/>
          <w:szCs w:val="24"/>
        </w:rPr>
        <w:t>及时复习是巩固知识的重要环节。每天学习完新知识后，要及时回顾和总结，加深对知识的理解和记忆。可以采用多种复习方法，如默写知识点、做练习题、与同学讨论等。每周进行一次周总结，对本周所学的知识进行系统的梳理和归纳，找出自己的薄弱环节，有针对性地进行强化训练。每月进行一次月总结，对整个月的学习情况进行全面的回顾和反思，调整学习方法和计划，保持良好的学习状态。例如，在学习完“实数”这一章后，通过复习，将有理数和无理数的概念、性质以及实数的运算等内容进行整理和总结，形成知识网络，加深对实数知识的理解和掌握。</w:t>
      </w:r>
    </w:p>
    <w:p w14:paraId="2CFCCBF1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bCs/>
          <w:sz w:val="24"/>
          <w:szCs w:val="24"/>
        </w:rPr>
        <w:t>五、培养数学思维</w:t>
      </w:r>
    </w:p>
    <w:p w14:paraId="7928B1F7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sz w:val="24"/>
          <w:szCs w:val="24"/>
        </w:rPr>
        <w:t>数学不仅仅是解题，更重要的是培养数学思维。在学习过程中，要注重培养自己的逻辑思维能力、空间想象能力和创新思维能力。例如，在解决数学问题时，要学会分析问题、归纳总结规律、运用所学知识进行推理和证明。同时，要多观察生活中的数学现象，将数学知识与实际生活相结合，提高运用数学解决实际问题的能力。比如，在学习“轴对称”时，观察生活中的轴对称图形，如蝴蝶、树叶等，理解轴对称的性质和特点，培养空间想象能力；在学习“概率”时，通过实际的抛硬币、摸球等实验，理解概率的意义和计算方法，培养逻辑思维能力和数据分析能力。</w:t>
      </w:r>
    </w:p>
    <w:p w14:paraId="294053A2" w14:textId="77777777" w:rsidR="005D7006" w:rsidRPr="005D7006" w:rsidRDefault="005D7006" w:rsidP="005D7006">
      <w:pPr>
        <w:ind w:firstLineChars="200" w:firstLine="482"/>
        <w:jc w:val="left"/>
        <w:rPr>
          <w:rFonts w:asciiTheme="majorEastAsia" w:eastAsiaTheme="majorEastAsia" w:hAnsiTheme="majorEastAsia"/>
          <w:b/>
          <w:sz w:val="24"/>
          <w:szCs w:val="24"/>
        </w:rPr>
      </w:pPr>
      <w:r w:rsidRPr="005D7006">
        <w:rPr>
          <w:rFonts w:asciiTheme="majorEastAsia" w:eastAsiaTheme="majorEastAsia" w:hAnsiTheme="majorEastAsia"/>
          <w:b/>
          <w:sz w:val="24"/>
          <w:szCs w:val="24"/>
        </w:rPr>
        <w:lastRenderedPageBreak/>
        <w:t>总之，初中数学学习需要学生付出努力和时间，掌握正确的学习方法，培养良好的学习习惯和数学思维，才能在数学学习中取得优异的成绩，为今后的数学学习奠定坚实的基础。</w:t>
      </w:r>
    </w:p>
    <w:p w14:paraId="4B60ADB0" w14:textId="6DF86E10" w:rsidR="00583C66" w:rsidRPr="005D7006" w:rsidRDefault="00583C66" w:rsidP="005D7006">
      <w:pPr>
        <w:ind w:firstLineChars="200" w:firstLine="482"/>
        <w:jc w:val="left"/>
        <w:rPr>
          <w:rFonts w:asciiTheme="majorEastAsia" w:eastAsiaTheme="majorEastAsia" w:hAnsiTheme="majorEastAsia" w:hint="eastAsia"/>
          <w:b/>
          <w:sz w:val="24"/>
          <w:szCs w:val="24"/>
        </w:rPr>
      </w:pPr>
    </w:p>
    <w:sectPr w:rsidR="00583C66" w:rsidRPr="005D700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jb3VudCI6MSwiaGRpZCI6IjUzZWM1NjQ2ZWVkYWRmNWM3YzRhMTA1MDRiYzg5ZTI5IiwidXNlckNvdW50IjoxfQ=="/>
  </w:docVars>
  <w:rsids>
    <w:rsidRoot w:val="0CF13371"/>
    <w:rsid w:val="000B6D27"/>
    <w:rsid w:val="001D0743"/>
    <w:rsid w:val="0021361C"/>
    <w:rsid w:val="00217F42"/>
    <w:rsid w:val="0025739E"/>
    <w:rsid w:val="002F39B4"/>
    <w:rsid w:val="002F3BFF"/>
    <w:rsid w:val="002F6963"/>
    <w:rsid w:val="00544AC7"/>
    <w:rsid w:val="00583C66"/>
    <w:rsid w:val="005C1122"/>
    <w:rsid w:val="005D7006"/>
    <w:rsid w:val="00715372"/>
    <w:rsid w:val="00753B7B"/>
    <w:rsid w:val="007A19D7"/>
    <w:rsid w:val="007E2DDB"/>
    <w:rsid w:val="008D5EE1"/>
    <w:rsid w:val="009A27D4"/>
    <w:rsid w:val="00DA5FFB"/>
    <w:rsid w:val="00F25CF1"/>
    <w:rsid w:val="00FC3368"/>
    <w:rsid w:val="0CF13371"/>
    <w:rsid w:val="1B775F20"/>
    <w:rsid w:val="22E537CC"/>
    <w:rsid w:val="2AAB173D"/>
    <w:rsid w:val="55F57AAC"/>
    <w:rsid w:val="61F7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0EC245"/>
  <w15:docId w15:val="{47590284-3C42-4BBC-A439-1830611E6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="宋体"/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qFormat/>
    <w:rPr>
      <w:rFonts w:eastAsia="宋体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eastAsia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12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3602\AppData\Roaming\kingsoft\office6\templates\download\8f4c3145-3919-459f-af2f-f50ca00f2727\&#25945;&#24072;&#31036;&#20202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教师礼仪</Template>
  <TotalTime>2</TotalTime>
  <Pages>2</Pages>
  <Words>200</Words>
  <Characters>1140</Characters>
  <Application>Microsoft Office Word</Application>
  <DocSecurity>0</DocSecurity>
  <Lines>9</Lines>
  <Paragraphs>2</Paragraphs>
  <ScaleCrop>false</ScaleCrop>
  <Manager>在行图文</Manager>
  <Company/>
  <LinksUpToDate>false</LinksUpToDate>
  <CharactersWithSpaces>1338</CharactersWithSpaces>
  <SharedDoc>false</SharedDoc>
  <HyperlinkBase>在行图文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在行图文</dc:title>
  <dc:subject>在行图文</dc:subject>
  <dc:creator>刘细谦</dc:creator>
  <cp:keywords>在行图文</cp:keywords>
  <dc:description>在行图文</dc:description>
  <cp:lastModifiedBy>罗浩</cp:lastModifiedBy>
  <cp:revision>2</cp:revision>
  <dcterms:created xsi:type="dcterms:W3CDTF">2025-01-15T09:04:00Z</dcterms:created>
  <dcterms:modified xsi:type="dcterms:W3CDTF">2025-01-15T09:04:00Z</dcterms:modified>
  <cp:category>在行图文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UUID">
    <vt:lpwstr>v1.0_library_fx+gK35tFEw/7qsVp867TA==</vt:lpwstr>
  </property>
  <property fmtid="{D5CDD505-2E9C-101B-9397-08002B2CF9AE}" pid="4" name="ICV">
    <vt:lpwstr>B64BA81BA7F6413CB5A8CD0050E65236</vt:lpwstr>
  </property>
  <property fmtid="{D5CDD505-2E9C-101B-9397-08002B2CF9AE}" pid="5" name="KSOTemplateDocerSaveRecord">
    <vt:lpwstr>eyJoZGlkIjoiMDI3MzFhMmQ0MDBmOWI1NTAwOTc5OTRiZDYzNDBhOTgiLCJ1c2VySWQiOiI4Njc3NDE5NTQifQ==</vt:lpwstr>
  </property>
</Properties>
</file>